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11E8B" w14:textId="6D81FE6D" w:rsidR="00931561" w:rsidRDefault="00663A76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CESIÓN DE DERECHOS PATRIMONIALES DE AUTOR</w:t>
      </w:r>
      <w:r w:rsidR="00931561"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SOBRE </w:t>
      </w:r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LA PROPUESTA</w:t>
      </w:r>
      <w:r w:rsidR="00BE3FCC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731350184"/>
          <w:placeholder>
            <w:docPart w:val="DefaultPlaceholder_-1854013440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  <w:r w:rsidR="00931561"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Y SUS ACTUALES RESULTADOS</w:t>
      </w:r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DE INVESTIGACIÓN A FAVOR DE LA</w:t>
      </w:r>
      <w:r w:rsidR="00B94B42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1154851"/>
          <w:placeholder>
            <w:docPart w:val="4F8812B7DF944217846430DE937C9DE4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[NOMBRE DE LA 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INSTITUCIÓN PARTICIPANTE A LA QUE PERTENECE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Y LA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287108615"/>
          <w:placeholder>
            <w:docPart w:val="B78652C4298E4DF6954C463866D97E9F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OTRAS INSTITUCIONES PARTICIPANTES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B94B42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</w:t>
      </w:r>
    </w:p>
    <w:p w14:paraId="164B2635" w14:textId="77777777" w:rsidR="00931561" w:rsidRPr="00931561" w:rsidRDefault="00931561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</w:p>
    <w:p w14:paraId="6D1DC845" w14:textId="1FCEBBC2" w:rsidR="005B4FFC" w:rsidRDefault="5DD62F0F" w:rsidP="5DD62F0F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En la ciudad de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578403619"/>
          <w:placeholder>
            <w:docPart w:val="4DB55DB51C6F4FC7872D8A7D8C56ADC2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CIUDAD DOMICILIO DE LA IES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a los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729840679"/>
          <w:placeholder>
            <w:docPart w:val="594D147218AE4521B09942B8CE141036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ÚMERO DE DÍAS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días del mes de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601769711"/>
          <w:placeholder>
            <w:docPart w:val="540A3B4AA3D1433F9AFB32618A949946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MES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B94B42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="003D414C">
        <w:rPr>
          <w:rFonts w:ascii="Gotham Book" w:hAnsi="Gotham Book" w:cstheme="majorBidi"/>
          <w:color w:val="365F91" w:themeColor="accent1" w:themeShade="BF"/>
          <w:sz w:val="20"/>
          <w:szCs w:val="20"/>
        </w:rPr>
        <w:t>del año 202</w:t>
      </w:r>
      <w:r w:rsidR="00B94B42">
        <w:rPr>
          <w:rFonts w:ascii="Gotham Book" w:hAnsi="Gotham Book" w:cstheme="majorBidi"/>
          <w:color w:val="365F91" w:themeColor="accent1" w:themeShade="BF"/>
          <w:sz w:val="20"/>
          <w:szCs w:val="20"/>
        </w:rPr>
        <w:t>4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, yo,</w:t>
      </w:r>
      <w:r w:rsidR="00B94B42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6186450"/>
          <w:placeholder>
            <w:docPart w:val="A1D9A1AF06B94215A4B968EBE1E8A072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ES COMPLETOS DEL CEDENTE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con filiación a la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950162492"/>
          <w:placeholder>
            <w:docPart w:val="85B3DC28CD114014B3305D08C44E5816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 INSTITUCIÓN PARTICIPANTE A LA QUE PERTENECE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con cédula de identidad número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62997041"/>
          <w:placeholder>
            <w:docPart w:val="C2A25B72D3074D26B915EEE238F7587B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ÚMERO DE CÉDULA</w:t>
          </w:r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B94B42">
        <w:rPr>
          <w:rFonts w:ascii="Gotham Book" w:hAnsi="Gotham Book" w:cstheme="majorHAnsi"/>
          <w:b/>
          <w:color w:val="808080" w:themeColor="background1" w:themeShade="80"/>
          <w:sz w:val="20"/>
          <w:szCs w:val="20"/>
        </w:rPr>
        <w:t>;</w:t>
      </w:r>
      <w:r w:rsidR="00B94B42"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manifiesto de forma libre, consciente, informada y voluntaria, a través de la presente, que soy autor y titular origina</w:t>
      </w:r>
      <w:r w:rsidR="003D414C">
        <w:rPr>
          <w:rFonts w:ascii="Gotham Book" w:hAnsi="Gotham Book" w:cstheme="majorBidi"/>
          <w:color w:val="365F91" w:themeColor="accent1" w:themeShade="BF"/>
          <w:sz w:val="20"/>
          <w:szCs w:val="20"/>
        </w:rPr>
        <w:t>rio de la(s) obra(s), desarrollada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s y resultados de investigación, e</w:t>
      </w:r>
      <w:r w:rsidR="003B7A1D">
        <w:rPr>
          <w:rFonts w:ascii="Gotham Book" w:hAnsi="Gotham Book" w:cstheme="majorBidi"/>
          <w:color w:val="365F91" w:themeColor="accent1" w:themeShade="BF"/>
          <w:sz w:val="20"/>
          <w:szCs w:val="20"/>
        </w:rPr>
        <w:t>n</w:t>
      </w:r>
      <w:r w:rsidRPr="5DD62F0F">
        <w:rPr>
          <w:rFonts w:ascii="Gotham Book" w:hAnsi="Gotham Book" w:cstheme="majorBidi"/>
          <w:color w:val="365F91" w:themeColor="accent1" w:themeShade="BF"/>
          <w:sz w:val="20"/>
          <w:szCs w:val="20"/>
        </w:rPr>
        <w:t>tre los que se encuentra:</w:t>
      </w:r>
      <w:r w:rsidR="00B94B42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2073803684"/>
          <w:placeholder>
            <w:docPart w:val="26BB0D4682D24AF3B6284DA3FCDE98F1"/>
          </w:placeholder>
          <w:text/>
        </w:sdtPr>
        <w:sdtContent>
          <w:r w:rsidR="00B94B42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 w:rsid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Incluir todas las obras obtenidas consideradas</w:t>
          </w:r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 en la propuesta: los resultados de investigación, bases de datos, artículos, </w:t>
          </w:r>
          <w:proofErr w:type="spellStart"/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papers</w:t>
          </w:r>
          <w:proofErr w:type="spellEnd"/>
          <w:r w:rsidR="00D96ACF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, bitácoras de laboratorio, informes, prototipos, análisis, etc.]</w:t>
          </w:r>
        </w:sdtContent>
      </w:sdt>
      <w:r w:rsidR="00D96ACF">
        <w:rPr>
          <w:rFonts w:ascii="Gotham Book" w:hAnsi="Gotham Book" w:cstheme="majorBidi"/>
          <w:color w:val="365F91" w:themeColor="accent1" w:themeShade="BF"/>
          <w:sz w:val="20"/>
          <w:szCs w:val="20"/>
        </w:rPr>
        <w:t>:</w:t>
      </w:r>
    </w:p>
    <w:p w14:paraId="4DBEE67F" w14:textId="77777777" w:rsidR="00D96ACF" w:rsidRDefault="00D96ACF" w:rsidP="5DD62F0F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4919763F" w14:textId="75390376" w:rsidR="00D96ACF" w:rsidRPr="00D96ACF" w:rsidRDefault="00D96ACF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620102646"/>
          <w:placeholder>
            <w:docPart w:val="D964B06C7153434F9D29AC29ADF0D8DB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Reportes e informes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5F7D25A1" w14:textId="40CB1F01" w:rsidR="00D96ACF" w:rsidRPr="00D96ACF" w:rsidRDefault="00D96ACF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103962487"/>
          <w:placeholder>
            <w:docPart w:val="49461066652545B4A5930B22366F2206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Bases de datos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55903804" w14:textId="577C3F6B" w:rsidR="00D96ACF" w:rsidRPr="000B3096" w:rsidRDefault="00D96ACF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30717053"/>
          <w:placeholder>
            <w:docPart w:val="9BA10F62B0ED4A5FB2B5DBF858C02BD0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Herramienta</w:t>
          </w:r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 informática </w:t>
          </w:r>
          <w:proofErr w:type="spellStart"/>
          <w:r w:rsidR="000B3096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E4A9A5D" w14:textId="2C3C142F" w:rsidR="000B3096" w:rsidRPr="000B3096" w:rsidRDefault="000B3096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31426219"/>
          <w:placeholder>
            <w:docPart w:val="35271E61AE1C47F4B395C2EFDD3E6014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Artículos científicos </w:t>
          </w:r>
          <w:proofErr w:type="spellStart"/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651DA29A" w14:textId="451749DC" w:rsidR="000B3096" w:rsidRPr="000B3096" w:rsidRDefault="000B3096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2045241454"/>
          <w:placeholder>
            <w:docPart w:val="7F659C87D5DB42DB94500D6225CF8EC5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Guía metodológica </w:t>
          </w:r>
          <w:proofErr w:type="spellStart"/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F1387BD" w14:textId="4494D0AC" w:rsidR="000B3096" w:rsidRPr="00D96ACF" w:rsidRDefault="00DD0F1D" w:rsidP="00D96ACF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98776682"/>
          <w:placeholder>
            <w:docPart w:val="54FFB7AA4A6A476A98120F49270FD44E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Agregar otras obras </w:t>
          </w:r>
          <w:proofErr w:type="spellStart"/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xxxx</w:t>
          </w:r>
          <w:proofErr w:type="spellEnd"/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2CA016AA" w14:textId="77777777" w:rsidR="003D414C" w:rsidRPr="00931561" w:rsidRDefault="003D414C" w:rsidP="5DD62F0F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2548DF32" w14:textId="26C68094" w:rsidR="10BEFC19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5B07732F" w14:textId="15AA6B54" w:rsidR="004C3A4C" w:rsidRDefault="10BEFC19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Todas ellas de acuerdo a lo contenido en la propuesta “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993564525"/>
          <w:placeholder>
            <w:docPart w:val="8922FAB13018495BBF331E888694BB43"/>
          </w:placeholder>
          <w:text/>
        </w:sdtPr>
        <w:sdtContent>
          <w:r w:rsidR="003132A5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”, que ha sido presentada en la Convocatoria </w:t>
      </w:r>
      <w:proofErr w:type="spellStart"/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N°</w:t>
      </w:r>
      <w:proofErr w:type="spellEnd"/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I+D+I-X</w:t>
      </w:r>
      <w:r w:rsidR="003132A5">
        <w:rPr>
          <w:rFonts w:ascii="Gotham Book" w:hAnsi="Gotham Book" w:cstheme="majorBidi"/>
          <w:color w:val="365F91" w:themeColor="accent1" w:themeShade="BF"/>
          <w:sz w:val="20"/>
          <w:szCs w:val="20"/>
        </w:rPr>
        <w:t>IX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-202</w:t>
      </w:r>
      <w:r w:rsidR="003132A5">
        <w:rPr>
          <w:rFonts w:ascii="Gotham Book" w:hAnsi="Gotham Book" w:cstheme="majorBidi"/>
          <w:color w:val="365F91" w:themeColor="accent1" w:themeShade="BF"/>
          <w:sz w:val="20"/>
          <w:szCs w:val="20"/>
        </w:rPr>
        <w:t>4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del FONDO I+D+i de CEDIA, y garantizo que la misma no afecta derechos de terceros. Dicha propuesta ha sido entregada a las Instituciones Ejecutoras del Proyecto: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664406476"/>
          <w:placeholder>
            <w:docPart w:val="DED3B3BD589345C48F221DC5ADE98470"/>
          </w:placeholder>
          <w:text/>
        </w:sdtPr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INSTITUCIONES PARTICIPANTES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5C9DEE99" w14:textId="77777777" w:rsidR="004C3A4C" w:rsidRDefault="004C3A4C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092A8565" w14:textId="17906559" w:rsidR="00931561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Yo,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-126707739"/>
          <w:placeholder>
            <w:docPart w:val="16E3A790178C4D1FAB1C04F3B029BF35"/>
          </w:placeholder>
          <w:text/>
        </w:sdtPr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ES COMPLETOS DEL CEDENTE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="004C3A4C"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cedo de forma libre, consciente, informada y voluntaria, a través del presente documento, a favor de las Instituciones Ejecutoras del Proyecto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79085816"/>
          <w:placeholder>
            <w:docPart w:val="640B05A4E30A4D6CA8B696117E7411D1"/>
          </w:placeholder>
          <w:text/>
        </w:sdtPr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AS INSTITUCIONES PARTICIPANTES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los derechos patrimoniales de las obras aportadas, conforme lo establece la normativa vigente, respecto de los demás resultados de investigación obtenidos como producto del desarrollo del proyecto </w:t>
      </w:r>
      <w:r w:rsid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“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71030513"/>
          <w:placeholder>
            <w:docPart w:val="3DDD903B62594611B4D819BB1FF1A9A1"/>
          </w:placeholder>
          <w:text/>
        </w:sdtPr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 DE LA PROPUESTA]</w:t>
          </w:r>
        </w:sdtContent>
      </w:sdt>
      <w:r w:rsidR="004C3A4C"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</w:t>
      </w:r>
      <w:r w:rsid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“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>con la finalidad de que sea utilizado y explotado de acuerdo a los parámetros institucionales que ellos acuerden. Asimismo, autorizo un uso comercial de las mismas.</w:t>
      </w:r>
    </w:p>
    <w:p w14:paraId="48307E35" w14:textId="77777777" w:rsidR="00A802F4" w:rsidRPr="00931561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C63A550" w14:textId="3C34C6CF" w:rsidR="00931561" w:rsidRP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Esta cesión de titularidad es de carácter global, perpetua, transferible previa notificación a los autores y se refiere a todos los derechos patrimoniales, así como sobre todos sus productos conexos, como bases de datos, propuestas metodológicas, u otras de similar naturaleza, e incluye el derecho de transformación o generación de obras derivadas o terminación de obras inacabadas e inconclusas, por quien determinen las 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Instituciones Ej</w:t>
      </w:r>
      <w:r w:rsidR="00A802F4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ecutoras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del Proyecto</w:t>
      </w: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como titulares responsables y legítimos de estos derechos.</w:t>
      </w:r>
    </w:p>
    <w:p w14:paraId="381B0532" w14:textId="4FBBB79C" w:rsid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7A47C9A6" w14:textId="5A12E76D" w:rsidR="00A802F4" w:rsidRPr="00A802F4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Por la presente, me comprometo a no revelar la información inédita hasta la fase de gestión del conocimiento, donde autorizo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la publicación de la obra en formato conocido, incluyendo sin ser exhaustivo, el soporte material, digital, electrónico, virtual; y sus usos en red, internet, extranet, intranet, biblioteca digital u otros, además de iniciar procesos de solicitud o registro relacionados en cualquier jurisdicción.</w:t>
      </w:r>
    </w:p>
    <w:p w14:paraId="3DAA2E46" w14:textId="5B4304F3" w:rsidR="3C576427" w:rsidRDefault="3C576427" w:rsidP="3C576427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</w:p>
    <w:p w14:paraId="2F0FECC7" w14:textId="012F427B" w:rsid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lastRenderedPageBreak/>
        <w:t>La presente cesión, se la realiza bajo los términos establecidos por el Código Orgá</w:t>
      </w:r>
      <w:r w:rsidR="003D414C">
        <w:rPr>
          <w:rFonts w:ascii="Gotham Book" w:hAnsi="Gotham Book" w:cstheme="majorHAnsi"/>
          <w:color w:val="365F91" w:themeColor="accent1" w:themeShade="BF"/>
          <w:sz w:val="20"/>
          <w:szCs w:val="20"/>
        </w:rPr>
        <w:t>nico de Economía Social de los C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onocimientos</w:t>
      </w:r>
      <w:r w:rsidR="003D414C">
        <w:rPr>
          <w:rFonts w:ascii="Gotham Book" w:hAnsi="Gotham Book" w:cstheme="majorHAnsi"/>
          <w:color w:val="365F91" w:themeColor="accent1" w:themeShade="BF"/>
          <w:sz w:val="20"/>
          <w:szCs w:val="20"/>
        </w:rPr>
        <w:t>, Creatividad e Innovación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con respecto a las creaciones generadas dentro de las Instituciones de Educación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Superior, por lo que reconozco y acepto mi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participación en los beneficios económicos resultantes de su posible explotación, de conformidad con la ley, en un porcentaje del 40%, luego de la debida liquidación de gastos y de acuerdo al aporte de cada parte al producto final que sea objeto de explotación económica de acuerdo a la determinación de los titulares.</w:t>
      </w:r>
    </w:p>
    <w:p w14:paraId="3C7EF24F" w14:textId="77777777" w:rsidR="00A802F4" w:rsidRP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F7FAF4A" w14:textId="1ACB84A5" w:rsidR="00A802F4" w:rsidRPr="00931561" w:rsidRDefault="10BEFC19" w:rsidP="10BEFC19">
      <w:pPr>
        <w:jc w:val="both"/>
        <w:rPr>
          <w:rFonts w:ascii="Gotham Book" w:hAnsi="Gotham Book" w:cstheme="majorBidi"/>
          <w:color w:val="365F91" w:themeColor="accent1" w:themeShade="BF"/>
          <w:sz w:val="20"/>
          <w:szCs w:val="20"/>
        </w:rPr>
      </w:pPr>
      <w:r w:rsidRPr="004C3A4C">
        <w:rPr>
          <w:rFonts w:ascii="Gotham Book" w:hAnsi="Gotham Book" w:cstheme="majorBidi"/>
          <w:color w:val="365F91" w:themeColor="accent1" w:themeShade="BF"/>
          <w:sz w:val="20"/>
          <w:szCs w:val="20"/>
        </w:rPr>
        <w:t>Finalmente, manifiesto que la(s) obra(s) antes referida(s) es(son) original(es) y no vulnera(n) derechos de terceros</w:t>
      </w:r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, por lo que quien suscribe la presente asume toda la responsabilidad sobre el contenido de la misma y exime a </w:t>
      </w: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1353765679"/>
          <w:placeholder>
            <w:docPart w:val="C0112071663B4E768A4F15D9DA043AA0"/>
          </w:placeholder>
          <w:text/>
        </w:sdtPr>
        <w:sdtContent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 xml:space="preserve">[NOMBRE DE LA </w:t>
          </w:r>
          <w:r w:rsidR="004C3A4C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INSTITUCIÓN PARTICIPANTE A LA QUE PERTENECE EL CEDENTE</w:t>
          </w:r>
          <w:r w:rsidR="004C3A4C"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  <w:r w:rsidRPr="10BEFC19">
        <w:rPr>
          <w:rFonts w:ascii="Gotham Book" w:hAnsi="Gotham Book" w:cstheme="majorBidi"/>
          <w:color w:val="365F91" w:themeColor="accent1" w:themeShade="BF"/>
          <w:sz w:val="20"/>
          <w:szCs w:val="20"/>
        </w:rPr>
        <w:t xml:space="preserve"> y CEDIA, así como a sus representantes legales de todo reclamo administrativo o judicial planteado sobre los derechos intelectuales relacionados a esta(s) creación(es), provengan éstas de personas naturales o jurídicas, de derecho público o privado.</w:t>
      </w:r>
    </w:p>
    <w:p w14:paraId="4372C2B4" w14:textId="118DC647" w:rsidR="00BC1F5F" w:rsidRDefault="00BC1F5F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6FC5B4D" w14:textId="1A4753B8" w:rsidR="00A802F4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D637CE8" w14:textId="77777777" w:rsidR="00A802F4" w:rsidRPr="00BC1F5F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177365A6" w14:textId="77777777" w:rsidR="0005186A" w:rsidRPr="00BC1F5F" w:rsidRDefault="0005186A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____________________________</w:t>
      </w:r>
    </w:p>
    <w:p w14:paraId="68B91DFF" w14:textId="7BD1CDE5" w:rsidR="00A802F4" w:rsidRPr="00BC1F5F" w:rsidRDefault="00F21D16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898636987"/>
          <w:placeholder>
            <w:docPart w:val="6F1419B634654F979A551C658DE525A0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[NOMBRE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S COMPLETOS DEL CEDENTE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1A51166F" w14:textId="3D317987" w:rsidR="00EA70D7" w:rsidRDefault="00F21D16" w:rsidP="00931561">
      <w:pPr>
        <w:jc w:val="both"/>
        <w:rPr>
          <w:rFonts w:ascii="Gotham Book" w:hAnsi="Gotham Book"/>
          <w:b/>
          <w:color w:val="244061" w:themeColor="accent1" w:themeShade="80"/>
          <w:sz w:val="20"/>
          <w:szCs w:val="20"/>
        </w:rPr>
      </w:pPr>
      <w:sdt>
        <w:sdtPr>
          <w:rPr>
            <w:rFonts w:ascii="Gotham Book" w:hAnsi="Gotham Book" w:cstheme="majorHAnsi"/>
            <w:b/>
            <w:color w:val="808080" w:themeColor="background1" w:themeShade="80"/>
            <w:sz w:val="20"/>
            <w:szCs w:val="20"/>
          </w:rPr>
          <w:id w:val="466787073"/>
          <w:placeholder>
            <w:docPart w:val="5FC7EC3BE75C4916A3B977B27B97B817"/>
          </w:placeholder>
          <w:text/>
        </w:sdtPr>
        <w:sdtContent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[N</w:t>
          </w:r>
          <w:r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ÚMERO DE CÉDULA</w:t>
          </w:r>
          <w:r w:rsidRPr="00B94B42">
            <w:rPr>
              <w:rFonts w:ascii="Gotham Book" w:hAnsi="Gotham Book" w:cstheme="majorHAnsi"/>
              <w:b/>
              <w:color w:val="808080" w:themeColor="background1" w:themeShade="80"/>
              <w:sz w:val="20"/>
              <w:szCs w:val="20"/>
            </w:rPr>
            <w:t>]</w:t>
          </w:r>
        </w:sdtContent>
      </w:sdt>
    </w:p>
    <w:p w14:paraId="44DFFF18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54C5F12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8E821D4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4C41145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FE72E37" w14:textId="02D09C61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CCA5934" w14:textId="57A8D25C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A472D92" w14:textId="0354E13C" w:rsidR="00EA70D7" w:rsidRPr="00EA70D7" w:rsidRDefault="00147F31" w:rsidP="00EA70D7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 w:cstheme="majorHAnsi"/>
          <w:b/>
          <w:noProof/>
          <w:color w:val="365F91" w:themeColor="accent1" w:themeShade="BF"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EA2EC" wp14:editId="07F29AA8">
                <wp:simplePos x="0" y="0"/>
                <wp:positionH relativeFrom="margin">
                  <wp:posOffset>1426431</wp:posOffset>
                </wp:positionH>
                <wp:positionV relativeFrom="paragraph">
                  <wp:posOffset>20154</wp:posOffset>
                </wp:positionV>
                <wp:extent cx="3136900" cy="1346200"/>
                <wp:effectExtent l="57150" t="19050" r="82550" b="1016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34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E3F29" id="Rectángulo 2" o:spid="_x0000_s1026" style="position:absolute;margin-left:112.3pt;margin-top:1.6pt;width:247pt;height:10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" filled="f" strokecolor="#4579b8 [3044]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5AF464EA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7EB02AA" w14:textId="6CD055EC" w:rsidR="00EA70D7" w:rsidRDefault="00EA70D7" w:rsidP="00EA70D7">
      <w:pPr>
        <w:rPr>
          <w:rFonts w:ascii="Gotham Book" w:hAnsi="Gotham Book"/>
          <w:sz w:val="20"/>
          <w:szCs w:val="20"/>
        </w:rPr>
      </w:pPr>
    </w:p>
    <w:p w14:paraId="0F7D34AD" w14:textId="431A51E5" w:rsidR="00D5551A" w:rsidRDefault="00EA70D7" w:rsidP="00EA70D7">
      <w:pPr>
        <w:tabs>
          <w:tab w:val="left" w:pos="1310"/>
        </w:tabs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="00147F31" w:rsidRPr="00147F31">
        <w:rPr>
          <w:rFonts w:ascii="Gotham Book" w:hAnsi="Gotham Book"/>
          <w:color w:val="365F91" w:themeColor="accent1" w:themeShade="BF"/>
          <w:sz w:val="20"/>
          <w:szCs w:val="20"/>
        </w:rPr>
        <w:t>*</w:t>
      </w:r>
      <w:r w:rsidRPr="00EA70D7">
        <w:rPr>
          <w:rFonts w:ascii="Gotham Book" w:hAnsi="Gotham Book"/>
          <w:color w:val="365F91" w:themeColor="accent1" w:themeShade="BF"/>
          <w:sz w:val="20"/>
          <w:szCs w:val="20"/>
        </w:rPr>
        <w:t>Incluir una copia de la cédula del cedente</w:t>
      </w:r>
      <w:r w:rsidR="00147F31">
        <w:rPr>
          <w:rFonts w:ascii="Gotham Book" w:hAnsi="Gotham Book"/>
          <w:color w:val="365F91" w:themeColor="accent1" w:themeShade="BF"/>
          <w:sz w:val="20"/>
          <w:szCs w:val="20"/>
        </w:rPr>
        <w:t>.</w:t>
      </w:r>
    </w:p>
    <w:p w14:paraId="63B7BFEC" w14:textId="63C4A810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*Si el documento se firma de manera física,</w:t>
      </w:r>
    </w:p>
    <w:p w14:paraId="1173D0E9" w14:textId="59B17CE5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debe hacerse llegar a las instalaciones de</w:t>
      </w:r>
    </w:p>
    <w:p w14:paraId="08C325F6" w14:textId="61C0F8EC" w:rsidR="00147F31" w:rsidRP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CEDIA.</w:t>
      </w:r>
    </w:p>
    <w:sectPr w:rsidR="00147F31" w:rsidRPr="00147F31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C6320" w14:textId="77777777" w:rsidR="003C21A7" w:rsidRDefault="003C21A7" w:rsidP="00E91FA9">
      <w:r>
        <w:separator/>
      </w:r>
    </w:p>
  </w:endnote>
  <w:endnote w:type="continuationSeparator" w:id="0">
    <w:p w14:paraId="5B7FAF35" w14:textId="77777777" w:rsidR="003C21A7" w:rsidRDefault="003C21A7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2E278" w14:textId="77777777" w:rsidR="003C21A7" w:rsidRDefault="003C21A7" w:rsidP="00E91FA9">
      <w:r>
        <w:separator/>
      </w:r>
    </w:p>
  </w:footnote>
  <w:footnote w:type="continuationSeparator" w:id="0">
    <w:p w14:paraId="58926E4F" w14:textId="77777777" w:rsidR="003C21A7" w:rsidRDefault="003C21A7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5A60"/>
    <w:multiLevelType w:val="hybridMultilevel"/>
    <w:tmpl w:val="0CEAF09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C6BF4"/>
    <w:multiLevelType w:val="hybridMultilevel"/>
    <w:tmpl w:val="7CFA281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670143">
    <w:abstractNumId w:val="3"/>
  </w:num>
  <w:num w:numId="2" w16cid:durableId="1956400598">
    <w:abstractNumId w:val="0"/>
  </w:num>
  <w:num w:numId="3" w16cid:durableId="1841695051">
    <w:abstractNumId w:val="2"/>
  </w:num>
  <w:num w:numId="4" w16cid:durableId="661392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5FC"/>
    <w:rsid w:val="00021D80"/>
    <w:rsid w:val="0005186A"/>
    <w:rsid w:val="000755FC"/>
    <w:rsid w:val="00097A7F"/>
    <w:rsid w:val="000B3096"/>
    <w:rsid w:val="000C66BC"/>
    <w:rsid w:val="000D4734"/>
    <w:rsid w:val="00147F31"/>
    <w:rsid w:val="00183102"/>
    <w:rsid w:val="002F771B"/>
    <w:rsid w:val="003132A5"/>
    <w:rsid w:val="00373593"/>
    <w:rsid w:val="003B7A1D"/>
    <w:rsid w:val="003C21A7"/>
    <w:rsid w:val="003D414C"/>
    <w:rsid w:val="004C3A4C"/>
    <w:rsid w:val="00504BF5"/>
    <w:rsid w:val="005A3F7C"/>
    <w:rsid w:val="005B2775"/>
    <w:rsid w:val="005B4FFC"/>
    <w:rsid w:val="005B762C"/>
    <w:rsid w:val="006278F0"/>
    <w:rsid w:val="00663A76"/>
    <w:rsid w:val="006F22DF"/>
    <w:rsid w:val="007C78C1"/>
    <w:rsid w:val="00806A9E"/>
    <w:rsid w:val="00913403"/>
    <w:rsid w:val="00931561"/>
    <w:rsid w:val="00A277D3"/>
    <w:rsid w:val="00A443F3"/>
    <w:rsid w:val="00A802F4"/>
    <w:rsid w:val="00A8363C"/>
    <w:rsid w:val="00B1641F"/>
    <w:rsid w:val="00B63836"/>
    <w:rsid w:val="00B94B42"/>
    <w:rsid w:val="00BC1F5F"/>
    <w:rsid w:val="00BE3FCC"/>
    <w:rsid w:val="00C87535"/>
    <w:rsid w:val="00C9272E"/>
    <w:rsid w:val="00D37FD4"/>
    <w:rsid w:val="00D5551A"/>
    <w:rsid w:val="00D64117"/>
    <w:rsid w:val="00D96ACF"/>
    <w:rsid w:val="00DD0F1D"/>
    <w:rsid w:val="00E4340A"/>
    <w:rsid w:val="00E91FA9"/>
    <w:rsid w:val="00EA70D7"/>
    <w:rsid w:val="00EB0F80"/>
    <w:rsid w:val="00F21D16"/>
    <w:rsid w:val="00F46B9B"/>
    <w:rsid w:val="10BEFC19"/>
    <w:rsid w:val="37842D9C"/>
    <w:rsid w:val="3C576427"/>
    <w:rsid w:val="42330CA1"/>
    <w:rsid w:val="4892E428"/>
    <w:rsid w:val="58C7DB0A"/>
    <w:rsid w:val="5DD62F0F"/>
    <w:rsid w:val="6684901C"/>
    <w:rsid w:val="7C56D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B94B4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1693F-834C-48D4-B068-7E6CDC818047}"/>
      </w:docPartPr>
      <w:docPartBody>
        <w:p w:rsidR="00B0009D" w:rsidRDefault="00B0009D"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8812B7DF944217846430DE937C9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7468B-BB79-4BE0-9A77-857D80C7185A}"/>
      </w:docPartPr>
      <w:docPartBody>
        <w:p w:rsidR="00B0009D" w:rsidRDefault="00B0009D" w:rsidP="00B0009D">
          <w:pPr>
            <w:pStyle w:val="4F8812B7DF944217846430DE937C9DE4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8652C4298E4DF6954C463866D97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3BED3-611A-496A-B219-0B5C28CE39E5}"/>
      </w:docPartPr>
      <w:docPartBody>
        <w:p w:rsidR="00B0009D" w:rsidRDefault="00B0009D" w:rsidP="00B0009D">
          <w:pPr>
            <w:pStyle w:val="B78652C4298E4DF6954C463866D97E9F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B55DB51C6F4FC7872D8A7D8C56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FF86D-7815-4FFD-AD17-47F83D64A246}"/>
      </w:docPartPr>
      <w:docPartBody>
        <w:p w:rsidR="00B0009D" w:rsidRDefault="00B0009D" w:rsidP="00B0009D">
          <w:pPr>
            <w:pStyle w:val="4DB55DB51C6F4FC7872D8A7D8C56ADC2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4D147218AE4521B09942B8CE141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4A9E6-7E27-4B70-BA41-AF33C52AA04B}"/>
      </w:docPartPr>
      <w:docPartBody>
        <w:p w:rsidR="00B0009D" w:rsidRDefault="00B0009D" w:rsidP="00B0009D">
          <w:pPr>
            <w:pStyle w:val="594D147218AE4521B09942B8CE14103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0A3B4AA3D1433F9AFB32618A949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87F4C-FA7E-4C3D-A92C-7E091C629CD0}"/>
      </w:docPartPr>
      <w:docPartBody>
        <w:p w:rsidR="00B0009D" w:rsidRDefault="00B0009D" w:rsidP="00B0009D">
          <w:pPr>
            <w:pStyle w:val="540A3B4AA3D1433F9AFB32618A94994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D9A1AF06B94215A4B968EBE1E8A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E5CF5-7CDE-4962-98A7-837346319E22}"/>
      </w:docPartPr>
      <w:docPartBody>
        <w:p w:rsidR="00B0009D" w:rsidRDefault="00B0009D" w:rsidP="00B0009D">
          <w:pPr>
            <w:pStyle w:val="A1D9A1AF06B94215A4B968EBE1E8A072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B3DC28CD114014B3305D08C44E5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040FD-CA97-42B5-BCE4-E85FF85EE793}"/>
      </w:docPartPr>
      <w:docPartBody>
        <w:p w:rsidR="00B0009D" w:rsidRDefault="00B0009D" w:rsidP="00B0009D">
          <w:pPr>
            <w:pStyle w:val="85B3DC28CD114014B3305D08C44E581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A25B72D3074D26B915EEE238F75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E7AB2-25DF-49FA-97E2-D05BACF865D4}"/>
      </w:docPartPr>
      <w:docPartBody>
        <w:p w:rsidR="00B0009D" w:rsidRDefault="00B0009D" w:rsidP="00B0009D">
          <w:pPr>
            <w:pStyle w:val="C2A25B72D3074D26B915EEE238F7587B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BB0D4682D24AF3B6284DA3FCDE9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E7CE2-245F-432C-91B3-49B1930EF80C}"/>
      </w:docPartPr>
      <w:docPartBody>
        <w:p w:rsidR="00B0009D" w:rsidRDefault="00B0009D" w:rsidP="00B0009D">
          <w:pPr>
            <w:pStyle w:val="26BB0D4682D24AF3B6284DA3FCDE98F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64B06C7153434F9D29AC29ADF0D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17A88-2CD7-49AF-B212-782511745B66}"/>
      </w:docPartPr>
      <w:docPartBody>
        <w:p w:rsidR="00B0009D" w:rsidRDefault="00B0009D" w:rsidP="00B0009D">
          <w:pPr>
            <w:pStyle w:val="D964B06C7153434F9D29AC29ADF0D8DB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461066652545B4A5930B22366F2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F54F9-6B31-468D-806D-25EEFA458940}"/>
      </w:docPartPr>
      <w:docPartBody>
        <w:p w:rsidR="00B0009D" w:rsidRDefault="00B0009D" w:rsidP="00B0009D">
          <w:pPr>
            <w:pStyle w:val="49461066652545B4A5930B22366F2206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A10F62B0ED4A5FB2B5DBF858C02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E1655-AA3D-4B07-B5C4-68AC070ABB00}"/>
      </w:docPartPr>
      <w:docPartBody>
        <w:p w:rsidR="00B0009D" w:rsidRDefault="00B0009D" w:rsidP="00B0009D">
          <w:pPr>
            <w:pStyle w:val="9BA10F62B0ED4A5FB2B5DBF858C02BD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271E61AE1C47F4B395C2EFDD3E6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CA2A6-8CFD-4FE9-9863-28728F2D77F5}"/>
      </w:docPartPr>
      <w:docPartBody>
        <w:p w:rsidR="00B0009D" w:rsidRDefault="00B0009D" w:rsidP="00B0009D">
          <w:pPr>
            <w:pStyle w:val="35271E61AE1C47F4B395C2EFDD3E6014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659C87D5DB42DB94500D6225CF8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3950-918E-4F0D-84A8-A4645CA04994}"/>
      </w:docPartPr>
      <w:docPartBody>
        <w:p w:rsidR="00B0009D" w:rsidRDefault="00B0009D" w:rsidP="00B0009D">
          <w:pPr>
            <w:pStyle w:val="7F659C87D5DB42DB94500D6225CF8EC5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FFB7AA4A6A476A98120F49270FD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A4B90-9B16-4319-B55A-678A70E35597}"/>
      </w:docPartPr>
      <w:docPartBody>
        <w:p w:rsidR="00B0009D" w:rsidRDefault="00B0009D" w:rsidP="00B0009D">
          <w:pPr>
            <w:pStyle w:val="54FFB7AA4A6A476A98120F49270FD44E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22FAB13018495BBF331E888694B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D7EA4-B81D-43F9-B547-BEFBA132F9E0}"/>
      </w:docPartPr>
      <w:docPartBody>
        <w:p w:rsidR="00B0009D" w:rsidRDefault="00B0009D" w:rsidP="00B0009D">
          <w:pPr>
            <w:pStyle w:val="8922FAB13018495BBF331E888694BB43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D3B3BD589345C48F221DC5ADE98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E8426-1C1A-48FE-8EE7-47F4F652B08D}"/>
      </w:docPartPr>
      <w:docPartBody>
        <w:p w:rsidR="00B0009D" w:rsidRDefault="00B0009D" w:rsidP="00B0009D">
          <w:pPr>
            <w:pStyle w:val="DED3B3BD589345C48F221DC5ADE9847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E3A790178C4D1FAB1C04F3B029B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58C90-5969-4D84-B73F-F6504142B6F9}"/>
      </w:docPartPr>
      <w:docPartBody>
        <w:p w:rsidR="00B0009D" w:rsidRDefault="00B0009D" w:rsidP="00B0009D">
          <w:pPr>
            <w:pStyle w:val="16E3A790178C4D1FAB1C04F3B029BF35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0B05A4E30A4D6CA8B696117E741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514EC-D199-4CCD-B70C-B2FE312896D7}"/>
      </w:docPartPr>
      <w:docPartBody>
        <w:p w:rsidR="00B0009D" w:rsidRDefault="00B0009D" w:rsidP="00B0009D">
          <w:pPr>
            <w:pStyle w:val="640B05A4E30A4D6CA8B696117E7411D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DDD903B62594611B4D819BB1FF1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1C3F5-EBB1-48B8-9AFF-C333972BA0E3}"/>
      </w:docPartPr>
      <w:docPartBody>
        <w:p w:rsidR="00B0009D" w:rsidRDefault="00B0009D" w:rsidP="00B0009D">
          <w:pPr>
            <w:pStyle w:val="3DDD903B62594611B4D819BB1FF1A9A1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112071663B4E768A4F15D9DA043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56343-B2FC-427E-A160-EC5C77A3800A}"/>
      </w:docPartPr>
      <w:docPartBody>
        <w:p w:rsidR="00B0009D" w:rsidRDefault="00B0009D" w:rsidP="00B0009D">
          <w:pPr>
            <w:pStyle w:val="C0112071663B4E768A4F15D9DA043AA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1419B634654F979A551C658DE52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747F4-D6CF-46B6-9CF8-9917B2820520}"/>
      </w:docPartPr>
      <w:docPartBody>
        <w:p w:rsidR="00B0009D" w:rsidRDefault="00B0009D" w:rsidP="00B0009D">
          <w:pPr>
            <w:pStyle w:val="6F1419B634654F979A551C658DE525A0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C7EC3BE75C4916A3B977B27B97B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D8D78-9851-4FC9-A78B-551634924B84}"/>
      </w:docPartPr>
      <w:docPartBody>
        <w:p w:rsidR="00B0009D" w:rsidRDefault="00B0009D" w:rsidP="00B0009D">
          <w:pPr>
            <w:pStyle w:val="5FC7EC3BE75C4916A3B977B27B97B817"/>
          </w:pPr>
          <w:r w:rsidRPr="00181C7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09D"/>
    <w:rsid w:val="00B0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0009D"/>
    <w:rPr>
      <w:color w:val="666666"/>
    </w:rPr>
  </w:style>
  <w:style w:type="paragraph" w:customStyle="1" w:styleId="4F8812B7DF944217846430DE937C9DE4">
    <w:name w:val="4F8812B7DF944217846430DE937C9DE4"/>
    <w:rsid w:val="00B0009D"/>
  </w:style>
  <w:style w:type="paragraph" w:customStyle="1" w:styleId="B78652C4298E4DF6954C463866D97E9F">
    <w:name w:val="B78652C4298E4DF6954C463866D97E9F"/>
    <w:rsid w:val="00B0009D"/>
  </w:style>
  <w:style w:type="paragraph" w:customStyle="1" w:styleId="4DB55DB51C6F4FC7872D8A7D8C56ADC2">
    <w:name w:val="4DB55DB51C6F4FC7872D8A7D8C56ADC2"/>
    <w:rsid w:val="00B0009D"/>
  </w:style>
  <w:style w:type="paragraph" w:customStyle="1" w:styleId="594D147218AE4521B09942B8CE141036">
    <w:name w:val="594D147218AE4521B09942B8CE141036"/>
    <w:rsid w:val="00B0009D"/>
  </w:style>
  <w:style w:type="paragraph" w:customStyle="1" w:styleId="540A3B4AA3D1433F9AFB32618A949946">
    <w:name w:val="540A3B4AA3D1433F9AFB32618A949946"/>
    <w:rsid w:val="00B0009D"/>
  </w:style>
  <w:style w:type="paragraph" w:customStyle="1" w:styleId="A1D9A1AF06B94215A4B968EBE1E8A072">
    <w:name w:val="A1D9A1AF06B94215A4B968EBE1E8A072"/>
    <w:rsid w:val="00B0009D"/>
  </w:style>
  <w:style w:type="paragraph" w:customStyle="1" w:styleId="85B3DC28CD114014B3305D08C44E5816">
    <w:name w:val="85B3DC28CD114014B3305D08C44E5816"/>
    <w:rsid w:val="00B0009D"/>
  </w:style>
  <w:style w:type="paragraph" w:customStyle="1" w:styleId="C2A25B72D3074D26B915EEE238F7587B">
    <w:name w:val="C2A25B72D3074D26B915EEE238F7587B"/>
    <w:rsid w:val="00B0009D"/>
  </w:style>
  <w:style w:type="paragraph" w:customStyle="1" w:styleId="26BB0D4682D24AF3B6284DA3FCDE98F1">
    <w:name w:val="26BB0D4682D24AF3B6284DA3FCDE98F1"/>
    <w:rsid w:val="00B0009D"/>
  </w:style>
  <w:style w:type="paragraph" w:customStyle="1" w:styleId="D964B06C7153434F9D29AC29ADF0D8DB">
    <w:name w:val="D964B06C7153434F9D29AC29ADF0D8DB"/>
    <w:rsid w:val="00B0009D"/>
  </w:style>
  <w:style w:type="paragraph" w:customStyle="1" w:styleId="49461066652545B4A5930B22366F2206">
    <w:name w:val="49461066652545B4A5930B22366F2206"/>
    <w:rsid w:val="00B0009D"/>
  </w:style>
  <w:style w:type="paragraph" w:customStyle="1" w:styleId="9BA10F62B0ED4A5FB2B5DBF858C02BD0">
    <w:name w:val="9BA10F62B0ED4A5FB2B5DBF858C02BD0"/>
    <w:rsid w:val="00B0009D"/>
  </w:style>
  <w:style w:type="paragraph" w:customStyle="1" w:styleId="35271E61AE1C47F4B395C2EFDD3E6014">
    <w:name w:val="35271E61AE1C47F4B395C2EFDD3E6014"/>
    <w:rsid w:val="00B0009D"/>
  </w:style>
  <w:style w:type="paragraph" w:customStyle="1" w:styleId="7F659C87D5DB42DB94500D6225CF8EC5">
    <w:name w:val="7F659C87D5DB42DB94500D6225CF8EC5"/>
    <w:rsid w:val="00B0009D"/>
  </w:style>
  <w:style w:type="paragraph" w:customStyle="1" w:styleId="54FFB7AA4A6A476A98120F49270FD44E">
    <w:name w:val="54FFB7AA4A6A476A98120F49270FD44E"/>
    <w:rsid w:val="00B0009D"/>
  </w:style>
  <w:style w:type="paragraph" w:customStyle="1" w:styleId="8922FAB13018495BBF331E888694BB43">
    <w:name w:val="8922FAB13018495BBF331E888694BB43"/>
    <w:rsid w:val="00B0009D"/>
  </w:style>
  <w:style w:type="paragraph" w:customStyle="1" w:styleId="DED3B3BD589345C48F221DC5ADE98470">
    <w:name w:val="DED3B3BD589345C48F221DC5ADE98470"/>
    <w:rsid w:val="00B0009D"/>
  </w:style>
  <w:style w:type="paragraph" w:customStyle="1" w:styleId="16E3A790178C4D1FAB1C04F3B029BF35">
    <w:name w:val="16E3A790178C4D1FAB1C04F3B029BF35"/>
    <w:rsid w:val="00B0009D"/>
  </w:style>
  <w:style w:type="paragraph" w:customStyle="1" w:styleId="640B05A4E30A4D6CA8B696117E7411D1">
    <w:name w:val="640B05A4E30A4D6CA8B696117E7411D1"/>
    <w:rsid w:val="00B0009D"/>
  </w:style>
  <w:style w:type="paragraph" w:customStyle="1" w:styleId="3DDD903B62594611B4D819BB1FF1A9A1">
    <w:name w:val="3DDD903B62594611B4D819BB1FF1A9A1"/>
    <w:rsid w:val="00B0009D"/>
  </w:style>
  <w:style w:type="paragraph" w:customStyle="1" w:styleId="C0112071663B4E768A4F15D9DA043AA0">
    <w:name w:val="C0112071663B4E768A4F15D9DA043AA0"/>
    <w:rsid w:val="00B0009D"/>
  </w:style>
  <w:style w:type="paragraph" w:customStyle="1" w:styleId="6F1419B634654F979A551C658DE525A0">
    <w:name w:val="6F1419B634654F979A551C658DE525A0"/>
    <w:rsid w:val="00B0009D"/>
  </w:style>
  <w:style w:type="paragraph" w:customStyle="1" w:styleId="5FC7EC3BE75C4916A3B977B27B97B817">
    <w:name w:val="5FC7EC3BE75C4916A3B977B27B97B817"/>
    <w:rsid w:val="00B000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F3089DA1F8E442A2A76C3BA59CC3AA" ma:contentTypeVersion="12" ma:contentTypeDescription="Crear nuevo documento." ma:contentTypeScope="" ma:versionID="af30889eee0719fde827eaa38b66cfed">
  <xsd:schema xmlns:xsd="http://www.w3.org/2001/XMLSchema" xmlns:xs="http://www.w3.org/2001/XMLSchema" xmlns:p="http://schemas.microsoft.com/office/2006/metadata/properties" xmlns:ns3="521fd555-9c06-4468-b658-2dc17d476318" xmlns:ns4="a52d02e6-f0ec-4176-bdee-bc4611111871" targetNamespace="http://schemas.microsoft.com/office/2006/metadata/properties" ma:root="true" ma:fieldsID="720d3af10dbb168e51cc62d1913e3c0a" ns3:_="" ns4:_="">
    <xsd:import namespace="521fd555-9c06-4468-b658-2dc17d476318"/>
    <xsd:import namespace="a52d02e6-f0ec-4176-bdee-bc461111187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fd555-9c06-4468-b658-2dc17d476318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d02e6-f0ec-4176-bdee-bc461111187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1fd555-9c06-4468-b658-2dc17d47631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7D17AC-BA47-4277-B9AB-6B6511350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1fd555-9c06-4468-b658-2dc17d476318"/>
    <ds:schemaRef ds:uri="a52d02e6-f0ec-4176-bdee-bc4611111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C10B6-24CC-4D4E-86D1-655F3AED1C4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521fd555-9c06-4468-b658-2dc17d476318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a52d02e6-f0ec-4176-bdee-bc4611111871"/>
  </ds:schemaRefs>
</ds:datastoreItem>
</file>

<file path=customXml/itemProps3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0</TotalTime>
  <Pages>2</Pages>
  <Words>682</Words>
  <Characters>3751</Characters>
  <Application>Microsoft Office Word</Application>
  <DocSecurity>0</DocSecurity>
  <Lines>31</Lines>
  <Paragraphs>8</Paragraphs>
  <ScaleCrop>false</ScaleCrop>
  <Company>CEDIA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Maria Elisa Coellar</cp:lastModifiedBy>
  <cp:revision>2</cp:revision>
  <cp:lastPrinted>2019-02-25T20:58:00Z</cp:lastPrinted>
  <dcterms:created xsi:type="dcterms:W3CDTF">2024-02-29T14:41:00Z</dcterms:created>
  <dcterms:modified xsi:type="dcterms:W3CDTF">2024-02-29T14:41:00Z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0x01010083F3089DA1F8E442A2A76C3BA59CC3AA</vt:lpwstr>
  </property>
</Properties>
</file>