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755FC" w:rsidR="000755FC" w:rsidP="000755FC" w:rsidRDefault="000755FC" w14:paraId="2E7DE287" w14:textId="77777777">
      <w:pPr>
        <w:jc w:val="center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DECLARACIÓN DE COMPROMISO Y RESPONSABILIDAD</w:t>
      </w:r>
      <w:bookmarkStart w:name="_GoBack" w:id="0"/>
      <w:bookmarkEnd w:id="0"/>
    </w:p>
    <w:p w:rsidRPr="000755FC" w:rsidR="000755FC" w:rsidP="000755FC" w:rsidRDefault="000755FC" w14:paraId="2E681EA0" w14:textId="77777777">
      <w:pPr>
        <w:jc w:val="both"/>
        <w:rPr>
          <w:rFonts w:ascii="Gotham Book" w:hAnsi="Gotham Book" w:cstheme="majorHAnsi"/>
        </w:rPr>
      </w:pPr>
    </w:p>
    <w:p w:rsidRPr="000755FC" w:rsidR="000755FC" w:rsidP="000755FC" w:rsidRDefault="000755FC" w14:paraId="6B6BA1D6" w14:textId="77777777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Nombre de la Institución:</w:t>
      </w:r>
    </w:p>
    <w:p w:rsidRPr="000755FC" w:rsidR="000755FC" w:rsidP="000755FC" w:rsidRDefault="000755FC" w14:paraId="1B2C740C" w14:textId="77777777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Dirección:</w:t>
      </w:r>
    </w:p>
    <w:p w:rsidRPr="000755FC" w:rsidR="000755FC" w:rsidP="000755FC" w:rsidRDefault="000755FC" w14:paraId="136CBA04" w14:textId="77777777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Ciudad: </w:t>
      </w:r>
    </w:p>
    <w:p w:rsidRPr="000755FC" w:rsidR="000755FC" w:rsidP="000755FC" w:rsidRDefault="000755FC" w14:paraId="4D28F422" w14:textId="77777777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Fecha:</w:t>
      </w:r>
    </w:p>
    <w:p w:rsidRPr="000755FC" w:rsidR="000755FC" w:rsidP="000755FC" w:rsidRDefault="000755FC" w14:paraId="372A9D89" w14:textId="77777777">
      <w:pPr>
        <w:jc w:val="both"/>
        <w:rPr>
          <w:rFonts w:ascii="Gotham Book" w:hAnsi="Gotham Book" w:cstheme="majorHAnsi"/>
        </w:rPr>
      </w:pPr>
    </w:p>
    <w:p w:rsidR="000755FC" w:rsidP="000755FC" w:rsidRDefault="000755FC" w14:paraId="78EA5ACC" w14:textId="3ABCFEC6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Declaro y certifico que la institución por mi representada, </w:t>
      </w:r>
      <w:r w:rsidRPr="000755FC">
        <w:rPr>
          <w:rFonts w:ascii="Gotham Book" w:hAnsi="Gotham Book" w:cstheme="majorHAnsi"/>
          <w:color w:val="FF0000"/>
        </w:rPr>
        <w:t>[INCLUIR EL NOMBRE DE LA INSTITUCIÓN]</w:t>
      </w:r>
      <w:r w:rsidRPr="000755FC">
        <w:rPr>
          <w:rFonts w:ascii="Gotham Book" w:hAnsi="Gotham Book" w:cstheme="majorHAnsi"/>
        </w:rPr>
        <w:t xml:space="preserve">, reconoce y respalda la presentación de la propuesta </w:t>
      </w:r>
      <w:r w:rsidRPr="000755FC">
        <w:rPr>
          <w:rFonts w:ascii="Gotham Book" w:hAnsi="Gotham Book" w:cstheme="majorHAnsi"/>
          <w:color w:val="FF0000"/>
        </w:rPr>
        <w:t xml:space="preserve">[NOMBRE DE LA PROPUESTA] </w:t>
      </w:r>
      <w:r w:rsidRPr="000755FC">
        <w:rPr>
          <w:rFonts w:ascii="Gotham Book" w:hAnsi="Gotham Book" w:cstheme="majorHAnsi"/>
        </w:rPr>
        <w:t xml:space="preserve">presentada por </w:t>
      </w:r>
      <w:r w:rsidRPr="000755FC">
        <w:rPr>
          <w:rFonts w:ascii="Gotham Book" w:hAnsi="Gotham Book" w:cstheme="majorHAnsi"/>
          <w:color w:val="FF0000"/>
        </w:rPr>
        <w:t xml:space="preserve">[Indicar los nombres de todos los integrantes del equipo de investigación] </w:t>
      </w:r>
      <w:r w:rsidRPr="000755FC">
        <w:rPr>
          <w:rFonts w:ascii="Gotham Book" w:hAnsi="Gotham Book" w:cstheme="majorHAnsi"/>
        </w:rPr>
        <w:t>para participar en</w:t>
      </w:r>
      <w:r w:rsidR="00806A9E">
        <w:rPr>
          <w:rFonts w:ascii="Gotham Book" w:hAnsi="Gotham Book" w:cstheme="majorHAnsi"/>
        </w:rPr>
        <w:t xml:space="preserve"> la Convocatoria AVA</w:t>
      </w:r>
      <w:r>
        <w:rPr>
          <w:rFonts w:ascii="Gotham Book" w:hAnsi="Gotham Book" w:cstheme="majorHAnsi"/>
        </w:rPr>
        <w:t>NTE</w:t>
      </w:r>
      <w:r w:rsidRPr="000755FC">
        <w:rPr>
          <w:rFonts w:ascii="Gotham Book" w:hAnsi="Gotham Book" w:cstheme="majorHAnsi"/>
        </w:rPr>
        <w:t>, iniciativa de CEDIA.</w:t>
      </w:r>
    </w:p>
    <w:p w:rsidRPr="000755FC" w:rsidR="000755FC" w:rsidP="000755FC" w:rsidRDefault="000755FC" w14:paraId="51AA2FA1" w14:textId="77777777">
      <w:pPr>
        <w:jc w:val="both"/>
        <w:rPr>
          <w:rFonts w:ascii="Gotham Book" w:hAnsi="Gotham Book" w:cstheme="majorHAnsi"/>
        </w:rPr>
      </w:pPr>
    </w:p>
    <w:p w:rsidR="000755FC" w:rsidP="000755FC" w:rsidRDefault="000755FC" w14:paraId="08F22682" w14:textId="7ADADBC1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La </w:t>
      </w:r>
      <w:r w:rsidRPr="000755FC">
        <w:rPr>
          <w:rFonts w:ascii="Gotham Book" w:hAnsi="Gotham Book" w:cstheme="majorHAnsi"/>
          <w:color w:val="FF0000"/>
        </w:rPr>
        <w:t xml:space="preserve">[INCLUIR EL NOMBRE DE LA INSTITUCIÓN] </w:t>
      </w:r>
      <w:r w:rsidRPr="000755FC">
        <w:rPr>
          <w:rFonts w:ascii="Gotham Book" w:hAnsi="Gotham Book" w:cstheme="majorHAnsi"/>
        </w:rPr>
        <w:t>y el equipo de investigación proponente, se comprometen al cumplimiento de las actividades y objetivos descritos en la propuesta de conformidad c</w:t>
      </w:r>
      <w:r>
        <w:rPr>
          <w:rFonts w:ascii="Gotham Book" w:hAnsi="Gotham Book" w:cstheme="majorHAnsi"/>
        </w:rPr>
        <w:t>on las bases y line</w:t>
      </w:r>
      <w:r w:rsidR="00806A9E">
        <w:rPr>
          <w:rFonts w:ascii="Gotham Book" w:hAnsi="Gotham Book" w:cstheme="majorHAnsi"/>
        </w:rPr>
        <w:t>amientos de la Convocatoria AVA</w:t>
      </w:r>
      <w:r>
        <w:rPr>
          <w:rFonts w:ascii="Gotham Book" w:hAnsi="Gotham Book" w:cstheme="majorHAnsi"/>
        </w:rPr>
        <w:t>NTE.</w:t>
      </w:r>
    </w:p>
    <w:p w:rsidR="000755FC" w:rsidP="2113703C" w:rsidRDefault="000755FC" w14:paraId="4CBBF5BC" w14:textId="77777777">
      <w:pPr>
        <w:jc w:val="both"/>
        <w:rPr>
          <w:rFonts w:ascii="Gotham Book" w:hAnsi="Gotham Book" w:cs="Calibri" w:cstheme="majorAscii"/>
        </w:rPr>
      </w:pPr>
    </w:p>
    <w:p w:rsidR="542F467D" w:rsidP="2113703C" w:rsidRDefault="542F467D" w14:paraId="739BA115" w14:textId="307162E7">
      <w:pPr>
        <w:pStyle w:val="Normal"/>
        <w:jc w:val="both"/>
        <w:rPr>
          <w:rFonts w:ascii="Gotham Book" w:hAnsi="Gotham Book" w:cs="Calibri" w:cstheme="majorAscii"/>
        </w:rPr>
      </w:pPr>
      <w:r w:rsidRPr="2113703C" w:rsidR="542F467D">
        <w:rPr>
          <w:rFonts w:ascii="Gotham Book" w:hAnsi="Gotham Book" w:cs="Calibri" w:cstheme="majorAscii"/>
        </w:rPr>
        <w:t xml:space="preserve">Para la postulación de esta propuesta, la universidad </w:t>
      </w:r>
      <w:r w:rsidRPr="2113703C" w:rsidR="542F467D">
        <w:rPr>
          <w:rFonts w:ascii="Gotham Book" w:hAnsi="Gotham Book" w:cs="Calibri" w:cstheme="majorAscii"/>
        </w:rPr>
        <w:t xml:space="preserve">compromete un total de USD </w:t>
      </w:r>
      <w:r w:rsidRPr="2113703C" w:rsidR="542F467D">
        <w:rPr>
          <w:rFonts w:ascii="Gotham Book" w:hAnsi="Gotham Book" w:cs="Calibri" w:cstheme="majorAscii"/>
          <w:color w:val="FF0000"/>
        </w:rPr>
        <w:t>XXX</w:t>
      </w:r>
      <w:r w:rsidRPr="2113703C" w:rsidR="542F467D">
        <w:rPr>
          <w:rFonts w:ascii="Gotham Book" w:hAnsi="Gotham Book" w:cs="Calibri" w:cstheme="majorAscii"/>
        </w:rPr>
        <w:t xml:space="preserve"> </w:t>
      </w:r>
      <w:r w:rsidRPr="2113703C" w:rsidR="7ACB1DF7">
        <w:rPr>
          <w:rFonts w:ascii="Gotham Book" w:hAnsi="Gotham Book" w:cs="Calibri" w:cstheme="majorAscii"/>
        </w:rPr>
        <w:t xml:space="preserve">en </w:t>
      </w:r>
      <w:r w:rsidRPr="2113703C" w:rsidR="7ACB1DF7">
        <w:rPr>
          <w:rFonts w:ascii="Gotham Book" w:hAnsi="Gotham Book" w:cs="Calibri" w:cstheme="majorAscii"/>
          <w:color w:val="FF0000"/>
        </w:rPr>
        <w:t>especies/efectivo</w:t>
      </w:r>
      <w:r w:rsidRPr="2113703C" w:rsidR="7ACB1DF7">
        <w:rPr>
          <w:rFonts w:ascii="Gotham Book" w:hAnsi="Gotham Book" w:cs="Calibri" w:cstheme="majorAscii"/>
        </w:rPr>
        <w:t xml:space="preserve"> en los rubros detallados dentro del formulario de postulación.</w:t>
      </w:r>
      <w:commentRangeStart w:id="1859863419"/>
      <w:commentRangeEnd w:id="1859863419"/>
      <w:r>
        <w:rPr>
          <w:rStyle w:val="CommentReference"/>
        </w:rPr>
        <w:commentReference w:id="1859863419"/>
      </w:r>
    </w:p>
    <w:p w:rsidR="2113703C" w:rsidP="2113703C" w:rsidRDefault="2113703C" w14:paraId="3BE5ADE2" w14:textId="673F29CC">
      <w:pPr>
        <w:pStyle w:val="Normal"/>
        <w:jc w:val="both"/>
        <w:rPr>
          <w:rFonts w:ascii="Gotham Book" w:hAnsi="Gotham Book" w:cs="Calibri" w:cstheme="majorAscii"/>
        </w:rPr>
      </w:pPr>
    </w:p>
    <w:p w:rsidRPr="000755FC" w:rsidR="000755FC" w:rsidP="2113703C" w:rsidRDefault="000755FC" w14:paraId="61CF0317" w14:textId="56031F7B">
      <w:pPr>
        <w:jc w:val="both"/>
        <w:rPr>
          <w:rFonts w:ascii="Gotham Book" w:hAnsi="Gotham Book" w:cs="Calibri" w:cstheme="majorAscii"/>
        </w:rPr>
      </w:pPr>
      <w:r w:rsidRPr="2113703C" w:rsidR="000755FC">
        <w:rPr>
          <w:rFonts w:ascii="Gotham Book" w:hAnsi="Gotham Book" w:cs="Calibri" w:cstheme="majorAscii"/>
        </w:rPr>
        <w:t>Adicional, declaro conocer y acepto sujetarme a las bases de</w:t>
      </w:r>
      <w:r w:rsidRPr="2113703C" w:rsidR="00806A9E">
        <w:rPr>
          <w:rFonts w:ascii="Gotham Book" w:hAnsi="Gotham Book" w:cs="Calibri" w:cstheme="majorAscii"/>
        </w:rPr>
        <w:t xml:space="preserve"> la Convocatoria AVANTE</w:t>
      </w:r>
      <w:r w:rsidRPr="2113703C" w:rsidR="5E9706F8">
        <w:rPr>
          <w:rFonts w:ascii="Gotham Book" w:hAnsi="Gotham Book" w:cs="Calibri" w:cstheme="majorAscii"/>
        </w:rPr>
        <w:t>.</w:t>
      </w:r>
    </w:p>
    <w:p w:rsidRPr="000755FC" w:rsidR="000755FC" w:rsidP="000755FC" w:rsidRDefault="000755FC" w14:paraId="5DB6625E" w14:textId="77777777">
      <w:pPr>
        <w:jc w:val="both"/>
        <w:rPr>
          <w:rFonts w:ascii="Gotham Book" w:hAnsi="Gotham Book" w:cstheme="majorHAnsi"/>
        </w:rPr>
      </w:pPr>
    </w:p>
    <w:p w:rsidRPr="000755FC" w:rsidR="000755FC" w:rsidP="000755FC" w:rsidRDefault="000755FC" w14:paraId="38E8A842" w14:textId="77777777">
      <w:pPr>
        <w:jc w:val="both"/>
        <w:rPr>
          <w:rFonts w:ascii="Gotham Book" w:hAnsi="Gotham Book" w:cstheme="majorHAnsi"/>
        </w:rPr>
      </w:pPr>
    </w:p>
    <w:p w:rsidRPr="000755FC" w:rsidR="000755FC" w:rsidP="00806A9E" w:rsidRDefault="000755FC" w14:paraId="508BCC55" w14:textId="77777777">
      <w:pPr>
        <w:jc w:val="center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[Firma]</w:t>
      </w:r>
    </w:p>
    <w:p w:rsidRPr="000755FC" w:rsidR="000755FC" w:rsidP="00806A9E" w:rsidRDefault="000755FC" w14:paraId="1E2AC959" w14:textId="77777777">
      <w:pPr>
        <w:jc w:val="center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[Nombre del Representante Legal]</w:t>
      </w:r>
    </w:p>
    <w:p w:rsidRPr="000755FC" w:rsidR="000755FC" w:rsidP="00806A9E" w:rsidRDefault="000755FC" w14:paraId="6A7B2775" w14:textId="77777777">
      <w:pPr>
        <w:jc w:val="center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[Cargo]</w:t>
      </w:r>
    </w:p>
    <w:p w:rsidRPr="000755FC" w:rsidR="000755FC" w:rsidP="000755FC" w:rsidRDefault="000755FC" w14:paraId="11A5A253" w14:textId="77777777">
      <w:pPr>
        <w:jc w:val="both"/>
        <w:rPr>
          <w:rFonts w:ascii="Gotham Book" w:hAnsi="Gotham Book" w:cstheme="majorHAnsi"/>
        </w:rPr>
      </w:pPr>
    </w:p>
    <w:p w:rsidRPr="000755FC" w:rsidR="00D5551A" w:rsidP="00D5551A" w:rsidRDefault="00D5551A" w14:paraId="1A51166F" w14:textId="77777777">
      <w:pPr>
        <w:rPr>
          <w:rFonts w:ascii="Gotham Book" w:hAnsi="Gotham Book"/>
          <w:color w:val="0F243E" w:themeColor="text2" w:themeShade="80"/>
        </w:rPr>
      </w:pPr>
    </w:p>
    <w:sectPr w:rsidRPr="000755FC" w:rsidR="00D5551A" w:rsidSect="007C78C1">
      <w:headerReference w:type="default" r:id="rId7"/>
      <w:pgSz w:w="11900" w:h="16840" w:orient="portrait"/>
      <w:pgMar w:top="2552" w:right="1127" w:bottom="2101" w:left="1701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ET" w:author="Emilia Torres" w:date="2023-04-21T10:19:56" w:id="1859863419">
    <w:p w:rsidR="2113703C" w:rsidRDefault="2113703C" w14:paraId="5302F590" w14:textId="3C42372B">
      <w:pPr>
        <w:pStyle w:val="CommentText"/>
      </w:pPr>
      <w:r w:rsidR="2113703C">
        <w:rPr/>
        <w:t>En caso de no existir contraparte, borrar este párrafo.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302F590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A0A5538" w16cex:dateUtc="2023-04-21T15:19:56.90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302F590" w16cid:durableId="7A0A55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3B8" w:rsidP="00E91FA9" w:rsidRDefault="00FC13B8" w14:paraId="2FF4720C" w14:textId="77777777">
      <w:r>
        <w:separator/>
      </w:r>
    </w:p>
  </w:endnote>
  <w:endnote w:type="continuationSeparator" w:id="0">
    <w:p w:rsidR="00FC13B8" w:rsidP="00E91FA9" w:rsidRDefault="00FC13B8" w14:paraId="45DAEBF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﷽Ľ懞羊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3B8" w:rsidP="00E91FA9" w:rsidRDefault="00FC13B8" w14:paraId="20C62ACA" w14:textId="77777777">
      <w:r>
        <w:separator/>
      </w:r>
    </w:p>
  </w:footnote>
  <w:footnote w:type="continuationSeparator" w:id="0">
    <w:p w:rsidR="00FC13B8" w:rsidP="00E91FA9" w:rsidRDefault="00FC13B8" w14:paraId="3CC2129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6F22DF" w:rsidRDefault="00D5551A" w14:paraId="53FFB3F6" w14:textId="7777777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milia Torres">
    <w15:presenceInfo w15:providerId="AD" w15:userId="S::emilia.torres@cedia.org.ec::d17baa82-ce7c-4d4c-8c97-2487aee2f9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755FC"/>
    <w:rsid w:val="00183102"/>
    <w:rsid w:val="00504BF5"/>
    <w:rsid w:val="006F22DF"/>
    <w:rsid w:val="007C78C1"/>
    <w:rsid w:val="00806A9E"/>
    <w:rsid w:val="00A277D3"/>
    <w:rsid w:val="00B1641F"/>
    <w:rsid w:val="00D5551A"/>
    <w:rsid w:val="00D64117"/>
    <w:rsid w:val="00E91FA9"/>
    <w:rsid w:val="00EA2C04"/>
    <w:rsid w:val="00FC13B8"/>
    <w:rsid w:val="0294FE29"/>
    <w:rsid w:val="1E6B7ED4"/>
    <w:rsid w:val="2113703C"/>
    <w:rsid w:val="21565A2E"/>
    <w:rsid w:val="35B67AA3"/>
    <w:rsid w:val="41BE2C53"/>
    <w:rsid w:val="4359FCB4"/>
    <w:rsid w:val="542F467D"/>
    <w:rsid w:val="5E9706F8"/>
    <w:rsid w:val="7ACB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755F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comments" Target="comments.xml" Id="R0d862540b06b4663" /><Relationship Type="http://schemas.microsoft.com/office/2011/relationships/people" Target="people.xml" Id="Rc2d4ee9c1fc64507" /><Relationship Type="http://schemas.microsoft.com/office/2011/relationships/commentsExtended" Target="commentsExtended.xml" Id="Re835e05d54244a49" /><Relationship Type="http://schemas.microsoft.com/office/2016/09/relationships/commentsIds" Target="commentsIds.xml" Id="R87e2d33c74e041d0" /><Relationship Type="http://schemas.microsoft.com/office/2018/08/relationships/commentsExtensible" Target="commentsExtensible.xml" Id="R60d28b4e280648d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HOJACEDIA_2021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Gonzalez</dc:creator>
  <keywords/>
  <dc:description/>
  <lastModifiedBy>Emilia Torres</lastModifiedBy>
  <revision>4</revision>
  <lastPrinted>2019-02-25T20:58:00.0000000Z</lastPrinted>
  <dcterms:created xsi:type="dcterms:W3CDTF">2021-12-17T20:13:00.0000000Z</dcterms:created>
  <dcterms:modified xsi:type="dcterms:W3CDTF">2023-04-21T15:20:08.8452650Z</dcterms:modified>
</coreProperties>
</file>